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484" w:rsidRPr="00F50B33" w:rsidRDefault="002E05A3">
      <w:pPr>
        <w:pStyle w:val="2"/>
        <w:ind w:right="-8"/>
        <w:jc w:val="center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b/>
          <w:sz w:val="24"/>
          <w:szCs w:val="24"/>
        </w:rPr>
        <w:t>ГРА</w:t>
      </w:r>
      <w:bookmarkStart w:id="0" w:name="_GoBack"/>
      <w:bookmarkEnd w:id="0"/>
      <w:r w:rsidRPr="00F50B33">
        <w:rPr>
          <w:rFonts w:ascii="Liberation Serif" w:hAnsi="Liberation Serif" w:cs="Liberation Serif"/>
          <w:b/>
          <w:sz w:val="24"/>
          <w:szCs w:val="24"/>
        </w:rPr>
        <w:t>ФИК</w:t>
      </w:r>
    </w:p>
    <w:p w:rsidR="009B6484" w:rsidRPr="00F50B33" w:rsidRDefault="002E05A3">
      <w:pPr>
        <w:pStyle w:val="2"/>
        <w:ind w:right="-8"/>
        <w:jc w:val="center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Fonts w:ascii="Liberation Serif" w:hAnsi="Liberation Serif" w:cs="Liberation Serif"/>
          <w:b/>
          <w:sz w:val="24"/>
          <w:szCs w:val="24"/>
        </w:rPr>
        <w:t>проведения школьного этапа всероссийской олимпиады школьников</w:t>
      </w:r>
    </w:p>
    <w:p w:rsidR="009B6484" w:rsidRPr="00F50B33" w:rsidRDefault="002E05A3">
      <w:pPr>
        <w:pStyle w:val="2"/>
        <w:ind w:right="-8"/>
        <w:jc w:val="center"/>
        <w:textAlignment w:val="auto"/>
        <w:rPr>
          <w:rFonts w:ascii="Liberation Serif" w:hAnsi="Liberation Serif" w:cs="Liberation Serif"/>
          <w:sz w:val="24"/>
          <w:szCs w:val="24"/>
        </w:rPr>
      </w:pPr>
      <w:r w:rsidRPr="00F50B33">
        <w:rPr>
          <w:rStyle w:val="15"/>
          <w:rFonts w:ascii="Liberation Serif" w:hAnsi="Liberation Serif" w:cs="Liberation Serif"/>
          <w:b/>
          <w:sz w:val="24"/>
          <w:szCs w:val="24"/>
        </w:rPr>
        <w:t xml:space="preserve">в </w:t>
      </w:r>
      <w:r w:rsidR="00BC2B50" w:rsidRPr="00F50B33">
        <w:rPr>
          <w:rStyle w:val="15"/>
          <w:rFonts w:ascii="Liberation Serif" w:hAnsi="Liberation Serif" w:cs="Liberation Serif"/>
          <w:b/>
          <w:sz w:val="24"/>
          <w:szCs w:val="24"/>
        </w:rPr>
        <w:t xml:space="preserve">Белоярском </w:t>
      </w:r>
      <w:r w:rsidR="00993C19">
        <w:rPr>
          <w:rStyle w:val="15"/>
          <w:rFonts w:ascii="Liberation Serif" w:hAnsi="Liberation Serif" w:cs="Liberation Serif"/>
          <w:b/>
          <w:bCs/>
          <w:sz w:val="24"/>
          <w:szCs w:val="24"/>
        </w:rPr>
        <w:t>муниципальном</w:t>
      </w:r>
      <w:r w:rsidR="00BC2B50" w:rsidRPr="00F50B33">
        <w:rPr>
          <w:rStyle w:val="15"/>
          <w:rFonts w:ascii="Liberation Serif" w:hAnsi="Liberation Serif" w:cs="Liberation Serif"/>
          <w:b/>
          <w:bCs/>
          <w:sz w:val="24"/>
          <w:szCs w:val="24"/>
        </w:rPr>
        <w:t xml:space="preserve"> округе </w:t>
      </w:r>
      <w:r w:rsidR="00993C19">
        <w:rPr>
          <w:rStyle w:val="15"/>
          <w:rFonts w:ascii="Liberation Serif" w:hAnsi="Liberation Serif" w:cs="Liberation Serif"/>
          <w:b/>
          <w:bCs/>
          <w:sz w:val="24"/>
          <w:szCs w:val="24"/>
        </w:rPr>
        <w:t xml:space="preserve">Свердловской области в </w:t>
      </w:r>
      <w:r w:rsidRPr="00F50B33">
        <w:rPr>
          <w:rStyle w:val="15"/>
          <w:rFonts w:ascii="Liberation Serif" w:hAnsi="Liberation Serif" w:cs="Liberation Serif"/>
          <w:b/>
          <w:bCs/>
          <w:sz w:val="24"/>
          <w:szCs w:val="24"/>
        </w:rPr>
        <w:t>202</w:t>
      </w:r>
      <w:r w:rsidR="00474230">
        <w:rPr>
          <w:rStyle w:val="15"/>
          <w:rFonts w:ascii="Liberation Serif" w:hAnsi="Liberation Serif" w:cs="Liberation Serif"/>
          <w:b/>
          <w:bCs/>
          <w:sz w:val="24"/>
          <w:szCs w:val="24"/>
        </w:rPr>
        <w:t>6/2027</w:t>
      </w:r>
      <w:r w:rsidRPr="00F50B33">
        <w:rPr>
          <w:rStyle w:val="15"/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Pr="00F50B33">
        <w:rPr>
          <w:rStyle w:val="15"/>
          <w:rFonts w:ascii="Liberation Serif" w:hAnsi="Liberation Serif" w:cs="Liberation Serif"/>
          <w:b/>
          <w:sz w:val="24"/>
          <w:szCs w:val="24"/>
        </w:rPr>
        <w:t>учебном году</w:t>
      </w:r>
    </w:p>
    <w:p w:rsidR="00A67686" w:rsidRPr="00F50B33" w:rsidRDefault="00A67686">
      <w:pPr>
        <w:pStyle w:val="2"/>
        <w:jc w:val="center"/>
        <w:rPr>
          <w:rFonts w:ascii="Liberation Serif" w:eastAsia="Liberation Serif" w:hAnsi="Liberation Serif" w:cs="Liberation Serif"/>
          <w:b/>
          <w:sz w:val="24"/>
          <w:szCs w:val="24"/>
        </w:rPr>
      </w:pPr>
    </w:p>
    <w:tbl>
      <w:tblPr>
        <w:tblW w:w="9873" w:type="dxa"/>
        <w:tblInd w:w="10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8"/>
        <w:gridCol w:w="1985"/>
        <w:gridCol w:w="3402"/>
        <w:gridCol w:w="58"/>
      </w:tblGrid>
      <w:tr w:rsidR="006163E2" w:rsidRPr="00F50B33" w:rsidTr="005E4530">
        <w:trPr>
          <w:gridAfter w:val="1"/>
          <w:wAfter w:w="58" w:type="dxa"/>
          <w:trHeight w:val="321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3E2" w:rsidRPr="00F50B33" w:rsidRDefault="006163E2">
            <w:pPr>
              <w:pStyle w:val="2"/>
              <w:widowControl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Style w:val="15"/>
                <w:rFonts w:ascii="Liberation Serif" w:eastAsia="Liberation Serif" w:hAnsi="Liberation Serif" w:cs="Liberation Serif"/>
                <w:b/>
                <w:sz w:val="24"/>
                <w:szCs w:val="24"/>
              </w:rPr>
              <w:t>Предмет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3E2" w:rsidRPr="00F50B33" w:rsidRDefault="006163E2">
            <w:pPr>
              <w:pStyle w:val="2"/>
              <w:widowControl w:val="0"/>
              <w:ind w:left="-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Style w:val="15"/>
                <w:rFonts w:ascii="Liberation Serif" w:eastAsia="Liberation Serif" w:hAnsi="Liberation Serif" w:cs="Liberation Serif"/>
                <w:b/>
                <w:sz w:val="24"/>
                <w:szCs w:val="24"/>
              </w:rPr>
              <w:t>Даты проведения олимпиады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3E2" w:rsidRPr="00F50B33" w:rsidRDefault="006163E2">
            <w:pPr>
              <w:pStyle w:val="2"/>
              <w:widowControl w:val="0"/>
              <w:ind w:left="-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b/>
                <w:sz w:val="24"/>
                <w:szCs w:val="24"/>
              </w:rPr>
              <w:t>Платформа</w:t>
            </w:r>
          </w:p>
          <w:p w:rsidR="006163E2" w:rsidRPr="00F50B33" w:rsidRDefault="006163E2">
            <w:pPr>
              <w:pStyle w:val="2"/>
              <w:widowControl w:val="0"/>
              <w:ind w:left="-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Style w:val="15"/>
                <w:rFonts w:ascii="Liberation Serif" w:eastAsia="Liberation Serif" w:hAnsi="Liberation Serif" w:cs="Liberation Serif"/>
                <w:b/>
                <w:sz w:val="24"/>
                <w:szCs w:val="24"/>
              </w:rPr>
              <w:t>проведения</w:t>
            </w:r>
          </w:p>
        </w:tc>
      </w:tr>
      <w:tr w:rsidR="006163E2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3E2" w:rsidRPr="00F50B33" w:rsidRDefault="006163E2">
            <w:pPr>
              <w:pStyle w:val="2"/>
              <w:widowControl w:val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3E2" w:rsidRPr="00F50B33" w:rsidRDefault="006163E2">
            <w:pPr>
              <w:pStyle w:val="2"/>
              <w:widowControl w:val="0"/>
              <w:ind w:left="-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3E2" w:rsidRPr="00F50B33" w:rsidRDefault="006163E2">
            <w:pPr>
              <w:pStyle w:val="2"/>
              <w:widowControl w:val="0"/>
              <w:ind w:left="-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>3</w:t>
            </w:r>
          </w:p>
        </w:tc>
      </w:tr>
      <w:tr w:rsidR="005E4530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Литература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(очный тур)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9-10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время и место проведения определяет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</w:p>
        </w:tc>
      </w:tr>
      <w:tr w:rsidR="005E4530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Обществознание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11-12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A550FD" w:rsidP="005E4530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7" w:history="1">
              <w:r w:rsidR="005E4530" w:rsidRPr="00F50B33">
                <w:rPr>
                  <w:rStyle w:val="af4"/>
                  <w:rFonts w:ascii="Liberation Serif" w:eastAsia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5E4530"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5E4530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2A3E7B">
            <w:pPr>
              <w:pStyle w:val="2"/>
              <w:widowControl w:val="0"/>
              <w:ind w:right="-111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Французский язык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(онлайн, очный тур)</w:t>
            </w:r>
            <w:r w:rsidR="000D162F">
              <w:rPr>
                <w:rFonts w:ascii="Liberation Serif" w:hAnsi="Liberation Serif" w:cs="Liberation Serif"/>
                <w:sz w:val="24"/>
                <w:szCs w:val="24"/>
              </w:rPr>
              <w:t xml:space="preserve"> 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1</w:t>
            </w: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4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  <w:lang w:val="en-US"/>
              </w:rPr>
              <w:t xml:space="preserve">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Default="00A550FD" w:rsidP="005E4530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8" w:history="1">
              <w:r w:rsidR="005E4530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5E4530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5E4530" w:rsidRPr="00F50B33" w:rsidRDefault="005E4530" w:rsidP="005E4530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очный тур - время и место проведения определяет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</w:p>
        </w:tc>
      </w:tr>
      <w:tr w:rsidR="005E4530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История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15-16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A550FD" w:rsidP="005E4530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9" w:history="1">
              <w:r w:rsidR="005E4530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</w:p>
        </w:tc>
      </w:tr>
      <w:tr w:rsidR="005E4530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Русский язык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17-19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A550FD" w:rsidP="005E4530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10" w:history="1">
              <w:r w:rsidR="005E4530" w:rsidRPr="00F50B33">
                <w:rPr>
                  <w:rStyle w:val="af4"/>
                  <w:rFonts w:ascii="Liberation Serif" w:eastAsia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5E4530"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5E4530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5E4530" w:rsidP="005E4530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>Искусство (Мировая художественная</w:t>
            </w:r>
          </w:p>
          <w:p w:rsidR="005E4530" w:rsidRPr="00F50B33" w:rsidRDefault="005E4530" w:rsidP="005E4530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культура)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0D162F" w:rsidP="005E4530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21</w:t>
            </w:r>
            <w:r w:rsidR="005E4530"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4530" w:rsidRPr="00F50B33" w:rsidRDefault="00A550FD" w:rsidP="005E4530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11" w:history="1">
              <w:r w:rsidR="005E4530" w:rsidRPr="00F50B33">
                <w:rPr>
                  <w:rStyle w:val="af4"/>
                  <w:rFonts w:ascii="Liberation Serif" w:eastAsia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5E4530"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0D162F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Основы безопасности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и защиты Родины (онлайн</w:t>
            </w: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, практический тур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22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2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0D162F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практический</w:t>
            </w: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тур - время и место проведения определяет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</w:p>
        </w:tc>
      </w:tr>
      <w:tr w:rsidR="000D162F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2A3E7B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>Основы безопасности и защиты Родины</w:t>
            </w:r>
            <w:r w:rsidR="002A3E7B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(практический тур)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23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практический</w:t>
            </w: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тур - время и место проведения определяет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</w:p>
        </w:tc>
      </w:tr>
      <w:tr w:rsidR="000D162F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Астрономия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24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3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</w:p>
        </w:tc>
      </w:tr>
      <w:tr w:rsidR="000D162F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Физическая культура (онлайн, </w:t>
            </w: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практически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й тур)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25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4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0D162F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практический</w:t>
            </w: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тур - время и место проведения определяет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0D162F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Физическая культура (</w:t>
            </w: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практический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тур)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26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время и место проведения определяет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0D162F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2A3E7B">
            <w:pPr>
              <w:pStyle w:val="2"/>
              <w:widowControl w:val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Английский язык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(онлайн, очный тур)</w:t>
            </w:r>
            <w:r w:rsidR="002A3E7B">
              <w:rPr>
                <w:rFonts w:ascii="Liberation Serif" w:hAnsi="Liberation Serif" w:cs="Liberation Serif"/>
                <w:sz w:val="24"/>
                <w:szCs w:val="24"/>
              </w:rPr>
              <w:t xml:space="preserve"> 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28-29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5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</w:p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очный тур - время и место проведения определяет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</w:p>
        </w:tc>
      </w:tr>
      <w:tr w:rsidR="000D162F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Экология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30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16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0D162F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0D162F" w:rsidRPr="00F50B33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Физика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1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17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  <w:r w:rsidR="000D162F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0D162F" w:rsidRPr="002F4929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Экономика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2F4929" w:rsidRDefault="00A550FD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  <w:lang w:val="en-US"/>
              </w:rPr>
            </w:pPr>
            <w:hyperlink r:id="rId18" w:history="1">
              <w:r w:rsidR="000D162F" w:rsidRPr="002F4929">
                <w:rPr>
                  <w:rStyle w:val="af4"/>
                  <w:rFonts w:ascii="Liberation Serif" w:hAnsi="Liberation Serif" w:cs="Liberation Serif"/>
                  <w:sz w:val="24"/>
                  <w:szCs w:val="24"/>
                  <w:lang w:val="en-US"/>
                </w:rPr>
                <w:t>https://vsosh.irro.ru/</w:t>
              </w:r>
            </w:hyperlink>
            <w:r w:rsidR="000D162F" w:rsidRPr="002F4929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 xml:space="preserve"> </w:t>
            </w:r>
          </w:p>
        </w:tc>
      </w:tr>
      <w:tr w:rsidR="000D162F" w:rsidRPr="002F4929" w:rsidTr="005E4530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Право 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5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19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0D162F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0D162F" w:rsidRPr="00F50B33" w:rsidTr="004916E4">
        <w:trPr>
          <w:gridAfter w:val="1"/>
          <w:wAfter w:w="58" w:type="dxa"/>
          <w:trHeight w:val="321"/>
          <w:tblHeader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Труд (технология) (онлайн, очный тур)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Default="000D162F" w:rsidP="000D162F">
            <w:pPr>
              <w:pStyle w:val="2"/>
              <w:widowControl w:val="0"/>
              <w:ind w:right="113"/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6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0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0D162F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0D162F" w:rsidRDefault="000D162F" w:rsidP="000D162F">
            <w:pPr>
              <w:pStyle w:val="2"/>
              <w:widowControl w:val="0"/>
              <w:ind w:right="113"/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очный тур - время и место проведения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>Т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руд (т</w:t>
            </w: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>ехнология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)</w:t>
            </w: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</w:t>
            </w: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очны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й тур)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время и место проведения определяет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Биология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(5-6 классы, 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8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1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Биология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(7-11 классы, 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9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2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lastRenderedPageBreak/>
              <w:t xml:space="preserve">Химия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3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  <w:hyperlink r:id="rId24" w:history="1"/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Немецкий язык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(онлайн, очный тур)</w:t>
            </w:r>
            <w:r w:rsidR="002A3E7B">
              <w:rPr>
                <w:rFonts w:ascii="Liberation Serif" w:hAnsi="Liberation Serif" w:cs="Liberation Serif"/>
                <w:sz w:val="24"/>
                <w:szCs w:val="24"/>
              </w:rPr>
              <w:t xml:space="preserve"> 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13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5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0D162F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очный тур - время и место проведения определяет </w:t>
            </w: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образовательная организация</w:t>
            </w:r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Математика (4-6-е классы)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14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6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</w:p>
        </w:tc>
      </w:tr>
      <w:tr w:rsidR="000D162F" w:rsidRPr="00F50B33" w:rsidTr="004916E4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Испанский язык, Итальянский язык, Китайский язык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15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27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0D162F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Математика (7-11-е классы)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16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28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Информатика (профиль «Искусственный интеллект»)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29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География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(онлайн)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20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30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https://vsosh.irro.ru/</w:t>
              </w:r>
            </w:hyperlink>
            <w:r w:rsidR="000D162F" w:rsidRPr="00F50B3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Информатика 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(</w:t>
            </w: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профиль «Программирование»)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2</w:t>
            </w:r>
            <w:r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>1</w:t>
            </w:r>
            <w:r w:rsidRPr="00F50B33">
              <w:rPr>
                <w:rStyle w:val="15"/>
                <w:rFonts w:ascii="Liberation Serif" w:eastAsia="Liberation Serif" w:hAnsi="Liberation Serif" w:cs="Liberation Serif"/>
                <w:sz w:val="24"/>
                <w:szCs w:val="24"/>
              </w:rPr>
              <w:t xml:space="preserve">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31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</w:p>
        </w:tc>
      </w:tr>
      <w:tr w:rsidR="000D162F" w:rsidRPr="00F50B33" w:rsidTr="004916E4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Информатика (профиль «Информационная безопасность»)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22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32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</w:p>
        </w:tc>
      </w:tr>
      <w:tr w:rsidR="000D162F" w:rsidRPr="00F50B33" w:rsidTr="005E4530">
        <w:trPr>
          <w:gridAfter w:val="1"/>
          <w:wAfter w:w="58" w:type="dxa"/>
          <w:trHeight w:val="323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34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Информатика (профиль «</w:t>
            </w:r>
            <w:proofErr w:type="spellStart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Роботехника</w:t>
            </w:r>
            <w:proofErr w:type="spellEnd"/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>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23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A550FD" w:rsidP="000D162F">
            <w:pPr>
              <w:pStyle w:val="2"/>
              <w:widowControl w:val="0"/>
              <w:ind w:right="113"/>
              <w:rPr>
                <w:rFonts w:ascii="Liberation Serif" w:eastAsia="Liberation Serif" w:hAnsi="Liberation Serif" w:cs="Liberation Serif"/>
                <w:sz w:val="24"/>
                <w:szCs w:val="24"/>
              </w:rPr>
            </w:pPr>
            <w:hyperlink r:id="rId33" w:history="1">
              <w:r w:rsidR="000D162F" w:rsidRPr="00F50B33">
                <w:rPr>
                  <w:rStyle w:val="af4"/>
                  <w:rFonts w:ascii="Liberation Serif" w:hAnsi="Liberation Serif" w:cs="Liberation Serif"/>
                  <w:sz w:val="24"/>
                  <w:szCs w:val="24"/>
                </w:rPr>
                <w:t>https://uts.sirius.online/</w:t>
              </w:r>
            </w:hyperlink>
          </w:p>
        </w:tc>
      </w:tr>
      <w:tr w:rsidR="000D162F" w:rsidRPr="00F50B33" w:rsidTr="005E4530">
        <w:trPr>
          <w:trHeight w:val="323"/>
        </w:trPr>
        <w:tc>
          <w:tcPr>
            <w:tcW w:w="9873" w:type="dxa"/>
            <w:gridSpan w:val="4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162F" w:rsidRPr="00F50B33" w:rsidRDefault="000D162F" w:rsidP="000D162F">
            <w:pPr>
              <w:pStyle w:val="2"/>
              <w:widowControl w:val="0"/>
              <w:ind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*К</w:t>
            </w:r>
            <w:r w:rsidRPr="00F50B33">
              <w:rPr>
                <w:rFonts w:ascii="Liberation Serif" w:hAnsi="Liberation Serif" w:cs="Liberation Serif"/>
                <w:sz w:val="24"/>
                <w:szCs w:val="24"/>
              </w:rPr>
              <w:t>аждый из туров можно проводить в любой день даты проведения</w:t>
            </w:r>
          </w:p>
        </w:tc>
      </w:tr>
    </w:tbl>
    <w:p w:rsidR="009B6484" w:rsidRPr="00F50B33" w:rsidRDefault="009B6484">
      <w:pPr>
        <w:pStyle w:val="2"/>
        <w:spacing w:before="10"/>
        <w:textAlignment w:val="auto"/>
        <w:rPr>
          <w:rFonts w:ascii="Liberation Serif" w:hAnsi="Liberation Serif" w:cs="Liberation Serif"/>
          <w:b/>
          <w:sz w:val="24"/>
          <w:szCs w:val="24"/>
        </w:rPr>
      </w:pPr>
    </w:p>
    <w:p w:rsidR="009B6484" w:rsidRPr="00F50B33" w:rsidRDefault="009B6484">
      <w:pPr>
        <w:pStyle w:val="2"/>
        <w:ind w:right="-567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p w:rsidR="00B362B8" w:rsidRPr="00F50B33" w:rsidRDefault="00B362B8">
      <w:pPr>
        <w:pStyle w:val="2"/>
        <w:ind w:right="134" w:firstLine="709"/>
        <w:jc w:val="both"/>
        <w:textAlignment w:val="auto"/>
        <w:rPr>
          <w:rFonts w:ascii="Liberation Serif" w:hAnsi="Liberation Serif" w:cs="Liberation Serif"/>
          <w:sz w:val="24"/>
          <w:szCs w:val="24"/>
        </w:rPr>
      </w:pPr>
    </w:p>
    <w:sectPr w:rsidR="00B362B8" w:rsidRPr="00F50B33" w:rsidSect="00FA6B76">
      <w:headerReference w:type="default" r:id="rId34"/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0FD" w:rsidRDefault="00A550FD">
      <w:r>
        <w:separator/>
      </w:r>
    </w:p>
  </w:endnote>
  <w:endnote w:type="continuationSeparator" w:id="0">
    <w:p w:rsidR="00A550FD" w:rsidRDefault="00A55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charset w:val="CC"/>
    <w:family w:val="swiss"/>
    <w:pitch w:val="variable"/>
    <w:sig w:usb0="A00002AF" w:usb1="5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0FD" w:rsidRDefault="00A550FD">
      <w:r>
        <w:rPr>
          <w:color w:val="000000"/>
        </w:rPr>
        <w:separator/>
      </w:r>
    </w:p>
  </w:footnote>
  <w:footnote w:type="continuationSeparator" w:id="0">
    <w:p w:rsidR="00A550FD" w:rsidRDefault="00A55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6E4" w:rsidRPr="00A67686" w:rsidRDefault="004916E4">
    <w:pPr>
      <w:pStyle w:val="a5"/>
      <w:jc w:val="center"/>
      <w:rPr>
        <w:rFonts w:ascii="Liberation Serif" w:hAnsi="Liberation Serif" w:cs="Liberation Serif"/>
        <w:sz w:val="28"/>
      </w:rPr>
    </w:pPr>
    <w:r w:rsidRPr="00A67686">
      <w:rPr>
        <w:rFonts w:ascii="Liberation Serif" w:hAnsi="Liberation Serif" w:cs="Liberation Serif"/>
        <w:sz w:val="28"/>
      </w:rPr>
      <w:fldChar w:fldCharType="begin"/>
    </w:r>
    <w:r w:rsidRPr="00A67686">
      <w:rPr>
        <w:rFonts w:ascii="Liberation Serif" w:hAnsi="Liberation Serif" w:cs="Liberation Serif"/>
        <w:sz w:val="28"/>
      </w:rPr>
      <w:instrText xml:space="preserve"> PAGE </w:instrText>
    </w:r>
    <w:r w:rsidRPr="00A67686">
      <w:rPr>
        <w:rFonts w:ascii="Liberation Serif" w:hAnsi="Liberation Serif" w:cs="Liberation Serif"/>
        <w:sz w:val="28"/>
      </w:rPr>
      <w:fldChar w:fldCharType="separate"/>
    </w:r>
    <w:r w:rsidR="00C7058F">
      <w:rPr>
        <w:rFonts w:ascii="Liberation Serif" w:hAnsi="Liberation Serif" w:cs="Liberation Serif"/>
        <w:noProof/>
        <w:sz w:val="28"/>
      </w:rPr>
      <w:t>2</w:t>
    </w:r>
    <w:r w:rsidRPr="00A67686">
      <w:rPr>
        <w:rFonts w:ascii="Liberation Serif" w:hAnsi="Liberation Serif" w:cs="Liberation Serif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D239E"/>
    <w:multiLevelType w:val="multilevel"/>
    <w:tmpl w:val="48926F50"/>
    <w:lvl w:ilvl="0">
      <w:start w:val="1"/>
      <w:numFmt w:val="decimal"/>
      <w:lvlText w:val="%1)"/>
      <w:lvlJc w:val="left"/>
      <w:pPr>
        <w:ind w:left="928" w:hanging="360"/>
      </w:pPr>
      <w:rPr>
        <w:rFonts w:ascii="Liberation Serif" w:hAnsi="Liberation Serif"/>
        <w:sz w:val="24"/>
        <w:szCs w:val="24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7313A3"/>
    <w:multiLevelType w:val="multilevel"/>
    <w:tmpl w:val="2774EAB6"/>
    <w:lvl w:ilvl="0">
      <w:start w:val="1"/>
      <w:numFmt w:val="decimal"/>
      <w:lvlText w:val="%1)"/>
      <w:lvlJc w:val="left"/>
      <w:pPr>
        <w:ind w:left="1069" w:hanging="360"/>
      </w:pPr>
      <w:rPr>
        <w:rFonts w:ascii="Liberation Serif" w:eastAsia="Calibri" w:hAnsi="Liberation Serif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363CCA"/>
    <w:multiLevelType w:val="hybridMultilevel"/>
    <w:tmpl w:val="3C46D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C5571"/>
    <w:multiLevelType w:val="multilevel"/>
    <w:tmpl w:val="32D4364A"/>
    <w:lvl w:ilvl="0">
      <w:start w:val="1"/>
      <w:numFmt w:val="decimal"/>
      <w:lvlText w:val="%1)"/>
      <w:lvlJc w:val="left"/>
      <w:pPr>
        <w:ind w:left="1429" w:hanging="360"/>
      </w:pPr>
      <w:rPr>
        <w:rFonts w:ascii="Liberation Serif" w:hAnsi="Liberation Serif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EA4118A"/>
    <w:multiLevelType w:val="multilevel"/>
    <w:tmpl w:val="376CA1E2"/>
    <w:lvl w:ilvl="0">
      <w:start w:val="1"/>
      <w:numFmt w:val="decimal"/>
      <w:lvlText w:val="%1)"/>
      <w:lvlJc w:val="left"/>
      <w:pPr>
        <w:ind w:left="1429" w:hanging="360"/>
      </w:pPr>
      <w:rPr>
        <w:rFonts w:ascii="Liberation Serif" w:hAnsi="Liberation Serif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5583D94"/>
    <w:multiLevelType w:val="multilevel"/>
    <w:tmpl w:val="40545B1C"/>
    <w:lvl w:ilvl="0">
      <w:start w:val="1"/>
      <w:numFmt w:val="decimal"/>
      <w:lvlText w:val="%1)"/>
      <w:lvlJc w:val="left"/>
      <w:pPr>
        <w:ind w:left="1429" w:hanging="360"/>
      </w:pPr>
      <w:rPr>
        <w:rFonts w:ascii="Liberation Serif" w:hAnsi="Liberation Serif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076EA7"/>
    <w:multiLevelType w:val="multilevel"/>
    <w:tmpl w:val="6E7AB780"/>
    <w:lvl w:ilvl="0">
      <w:start w:val="1"/>
      <w:numFmt w:val="decimal"/>
      <w:lvlText w:val="%1."/>
      <w:lvlJc w:val="left"/>
      <w:pPr>
        <w:ind w:left="1175" w:hanging="465"/>
      </w:pPr>
      <w:rPr>
        <w:rFonts w:ascii="Liberation Serif" w:eastAsia="Times New Roman" w:hAnsi="Liberation Serif"/>
        <w:sz w:val="24"/>
        <w:szCs w:val="28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6A8A7DBC"/>
    <w:multiLevelType w:val="multilevel"/>
    <w:tmpl w:val="523E71FE"/>
    <w:lvl w:ilvl="0">
      <w:start w:val="1"/>
      <w:numFmt w:val="decimal"/>
      <w:lvlText w:val="%1)"/>
      <w:lvlJc w:val="left"/>
      <w:pPr>
        <w:ind w:left="1331" w:hanging="480"/>
      </w:pPr>
      <w:rPr>
        <w:rFonts w:ascii="Liberation Serif" w:hAnsi="Liberation Serif"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2E4902"/>
    <w:multiLevelType w:val="multilevel"/>
    <w:tmpl w:val="879E5342"/>
    <w:lvl w:ilvl="0">
      <w:start w:val="1"/>
      <w:numFmt w:val="decimal"/>
      <w:lvlText w:val="%1)"/>
      <w:lvlJc w:val="left"/>
      <w:pPr>
        <w:ind w:left="1069" w:hanging="360"/>
      </w:pPr>
      <w:rPr>
        <w:rFonts w:ascii="Liberation Serif" w:hAnsi="Liberation Serif"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52D1BAE"/>
    <w:multiLevelType w:val="multilevel"/>
    <w:tmpl w:val="4B0A3F0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6378B"/>
    <w:multiLevelType w:val="multilevel"/>
    <w:tmpl w:val="7794F5C8"/>
    <w:lvl w:ilvl="0">
      <w:start w:val="1"/>
      <w:numFmt w:val="decimal"/>
      <w:lvlText w:val="%1)"/>
      <w:lvlJc w:val="left"/>
      <w:pPr>
        <w:ind w:left="1114" w:hanging="405"/>
      </w:pPr>
      <w:rPr>
        <w:rFonts w:ascii="Liberation Serif" w:hAnsi="Liberation Serif"/>
        <w:sz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0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4"/>
    <w:rsid w:val="00023A8F"/>
    <w:rsid w:val="000412E2"/>
    <w:rsid w:val="00065A1F"/>
    <w:rsid w:val="00066E0C"/>
    <w:rsid w:val="0009024B"/>
    <w:rsid w:val="000B1B12"/>
    <w:rsid w:val="000B25A9"/>
    <w:rsid w:val="000D162F"/>
    <w:rsid w:val="000D4711"/>
    <w:rsid w:val="0010404A"/>
    <w:rsid w:val="001540A5"/>
    <w:rsid w:val="00156CAB"/>
    <w:rsid w:val="00157916"/>
    <w:rsid w:val="00160816"/>
    <w:rsid w:val="00192F25"/>
    <w:rsid w:val="00197CC4"/>
    <w:rsid w:val="001A0976"/>
    <w:rsid w:val="001A3D86"/>
    <w:rsid w:val="001B76CD"/>
    <w:rsid w:val="001E3275"/>
    <w:rsid w:val="001F2828"/>
    <w:rsid w:val="002024C2"/>
    <w:rsid w:val="00226B76"/>
    <w:rsid w:val="00233D30"/>
    <w:rsid w:val="0024184D"/>
    <w:rsid w:val="00246876"/>
    <w:rsid w:val="00285D7A"/>
    <w:rsid w:val="0029618E"/>
    <w:rsid w:val="002A3E7B"/>
    <w:rsid w:val="002E05A3"/>
    <w:rsid w:val="002E6AB4"/>
    <w:rsid w:val="002F0F4A"/>
    <w:rsid w:val="002F1F7B"/>
    <w:rsid w:val="002F4929"/>
    <w:rsid w:val="00341331"/>
    <w:rsid w:val="0038599F"/>
    <w:rsid w:val="003B449F"/>
    <w:rsid w:val="003F7A9A"/>
    <w:rsid w:val="00423165"/>
    <w:rsid w:val="00450F5A"/>
    <w:rsid w:val="00463756"/>
    <w:rsid w:val="00474230"/>
    <w:rsid w:val="004916E4"/>
    <w:rsid w:val="004C52E7"/>
    <w:rsid w:val="004E526D"/>
    <w:rsid w:val="004F52BD"/>
    <w:rsid w:val="00511DC6"/>
    <w:rsid w:val="00523A02"/>
    <w:rsid w:val="00560F65"/>
    <w:rsid w:val="0057514D"/>
    <w:rsid w:val="00590991"/>
    <w:rsid w:val="005E4530"/>
    <w:rsid w:val="006163E2"/>
    <w:rsid w:val="00621006"/>
    <w:rsid w:val="00626E52"/>
    <w:rsid w:val="00634DAE"/>
    <w:rsid w:val="0066642B"/>
    <w:rsid w:val="0068227E"/>
    <w:rsid w:val="00693663"/>
    <w:rsid w:val="006B5D3A"/>
    <w:rsid w:val="006C15DE"/>
    <w:rsid w:val="006C7976"/>
    <w:rsid w:val="006E28B0"/>
    <w:rsid w:val="006F71D5"/>
    <w:rsid w:val="00732643"/>
    <w:rsid w:val="00736781"/>
    <w:rsid w:val="00741BE2"/>
    <w:rsid w:val="0076406C"/>
    <w:rsid w:val="007B0FB1"/>
    <w:rsid w:val="007B7C11"/>
    <w:rsid w:val="007F637C"/>
    <w:rsid w:val="00814338"/>
    <w:rsid w:val="008420FE"/>
    <w:rsid w:val="00845C17"/>
    <w:rsid w:val="00884B5F"/>
    <w:rsid w:val="008941EB"/>
    <w:rsid w:val="00905769"/>
    <w:rsid w:val="009321BE"/>
    <w:rsid w:val="009427FD"/>
    <w:rsid w:val="00972B24"/>
    <w:rsid w:val="00993C19"/>
    <w:rsid w:val="00996582"/>
    <w:rsid w:val="009A321E"/>
    <w:rsid w:val="009B6484"/>
    <w:rsid w:val="00A10A44"/>
    <w:rsid w:val="00A12EF4"/>
    <w:rsid w:val="00A1498F"/>
    <w:rsid w:val="00A550FD"/>
    <w:rsid w:val="00A67686"/>
    <w:rsid w:val="00AB091E"/>
    <w:rsid w:val="00AE1400"/>
    <w:rsid w:val="00B362B8"/>
    <w:rsid w:val="00B71F8F"/>
    <w:rsid w:val="00B84DD0"/>
    <w:rsid w:val="00BB39EA"/>
    <w:rsid w:val="00BC2B50"/>
    <w:rsid w:val="00C42880"/>
    <w:rsid w:val="00C445AF"/>
    <w:rsid w:val="00C6039A"/>
    <w:rsid w:val="00C7058F"/>
    <w:rsid w:val="00C87B18"/>
    <w:rsid w:val="00CD7E72"/>
    <w:rsid w:val="00D36E27"/>
    <w:rsid w:val="00D91F19"/>
    <w:rsid w:val="00E24413"/>
    <w:rsid w:val="00E35346"/>
    <w:rsid w:val="00E41C38"/>
    <w:rsid w:val="00E90635"/>
    <w:rsid w:val="00ED2BAD"/>
    <w:rsid w:val="00F17EFF"/>
    <w:rsid w:val="00F50B33"/>
    <w:rsid w:val="00F85F21"/>
    <w:rsid w:val="00F95717"/>
    <w:rsid w:val="00FA6A25"/>
    <w:rsid w:val="00FA6B76"/>
    <w:rsid w:val="00FB4497"/>
    <w:rsid w:val="00FB5AAC"/>
    <w:rsid w:val="00FC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3E286"/>
  <w15:docId w15:val="{D4D08361-7A7A-4E96-B504-97C12BB5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11DC6"/>
    <w:pPr>
      <w:suppressAutoHyphens/>
    </w:pPr>
  </w:style>
  <w:style w:type="paragraph" w:styleId="1">
    <w:name w:val="heading 1"/>
    <w:basedOn w:val="2"/>
    <w:next w:val="2"/>
    <w:pPr>
      <w:keepNext/>
      <w:spacing w:before="240" w:after="60"/>
      <w:outlineLvl w:val="0"/>
    </w:pPr>
    <w:rPr>
      <w:rFonts w:ascii="Calibri Light" w:eastAsia="Calibri Light" w:hAnsi="Calibri Light" w:cs="Calibri Light"/>
      <w:b/>
      <w:bCs/>
      <w:kern w:val="3"/>
      <w:sz w:val="32"/>
      <w:szCs w:val="32"/>
    </w:rPr>
  </w:style>
  <w:style w:type="paragraph" w:styleId="20">
    <w:name w:val="heading 2"/>
    <w:basedOn w:val="2"/>
    <w:next w:val="2"/>
    <w:pPr>
      <w:keepNext/>
      <w:spacing w:before="240" w:after="60"/>
      <w:outlineLvl w:val="1"/>
    </w:pPr>
    <w:rPr>
      <w:rFonts w:ascii="Calibri Light" w:eastAsia="Calibri Light" w:hAnsi="Calibri Light" w:cs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a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customStyle="1" w:styleId="Textbody">
    <w:name w:val="Text body"/>
    <w:basedOn w:val="2"/>
    <w:pPr>
      <w:ind w:right="4251"/>
    </w:pPr>
    <w:rPr>
      <w:sz w:val="28"/>
    </w:rPr>
  </w:style>
  <w:style w:type="paragraph" w:customStyle="1" w:styleId="10">
    <w:name w:val="Заголовок1"/>
    <w:basedOn w:val="a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customStyle="1" w:styleId="2">
    <w:name w:val="Обычный2"/>
    <w:pPr>
      <w:suppressAutoHyphens/>
    </w:pPr>
  </w:style>
  <w:style w:type="paragraph" w:customStyle="1" w:styleId="Textbodyindent">
    <w:name w:val="Text body indent"/>
    <w:basedOn w:val="2"/>
    <w:pPr>
      <w:ind w:right="-1" w:firstLine="709"/>
    </w:pPr>
    <w:rPr>
      <w:sz w:val="28"/>
    </w:rPr>
  </w:style>
  <w:style w:type="paragraph" w:customStyle="1" w:styleId="11">
    <w:name w:val="Цитата1"/>
    <w:basedOn w:val="2"/>
    <w:pPr>
      <w:ind w:left="142" w:right="-1"/>
    </w:pPr>
    <w:rPr>
      <w:sz w:val="28"/>
    </w:rPr>
  </w:style>
  <w:style w:type="paragraph" w:styleId="a3">
    <w:name w:val="Balloon Text"/>
    <w:basedOn w:val="2"/>
    <w:rPr>
      <w:rFonts w:ascii="Tahoma" w:eastAsia="Tahoma" w:hAnsi="Tahoma" w:cs="Tahoma"/>
      <w:sz w:val="16"/>
      <w:szCs w:val="16"/>
    </w:rPr>
  </w:style>
  <w:style w:type="paragraph" w:customStyle="1" w:styleId="a4">
    <w:name w:val="Знак"/>
    <w:basedOn w:val="2"/>
    <w:autoRedefine/>
    <w:pPr>
      <w:spacing w:after="160" w:line="240" w:lineRule="exact"/>
    </w:pPr>
    <w:rPr>
      <w:sz w:val="28"/>
      <w:lang w:val="en-US" w:eastAsia="en-US"/>
    </w:rPr>
  </w:style>
  <w:style w:type="paragraph" w:customStyle="1" w:styleId="21">
    <w:name w:val="Основной текст с отступом 21"/>
    <w:basedOn w:val="2"/>
    <w:pPr>
      <w:spacing w:after="120" w:line="480" w:lineRule="auto"/>
      <w:ind w:left="283"/>
    </w:p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5">
    <w:name w:val="header"/>
    <w:basedOn w:val="2"/>
    <w:pPr>
      <w:tabs>
        <w:tab w:val="center" w:pos="4677"/>
        <w:tab w:val="right" w:pos="9355"/>
      </w:tabs>
    </w:pPr>
  </w:style>
  <w:style w:type="paragraph" w:styleId="a6">
    <w:name w:val="footer"/>
    <w:basedOn w:val="2"/>
    <w:pPr>
      <w:tabs>
        <w:tab w:val="center" w:pos="4677"/>
        <w:tab w:val="right" w:pos="9355"/>
      </w:tabs>
    </w:p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en-US"/>
    </w:rPr>
  </w:style>
  <w:style w:type="paragraph" w:styleId="a7">
    <w:name w:val="List Paragraph"/>
    <w:basedOn w:val="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2"/>
    <w:pPr>
      <w:spacing w:before="100" w:after="100"/>
    </w:pPr>
    <w:rPr>
      <w:szCs w:val="24"/>
    </w:rPr>
  </w:style>
  <w:style w:type="paragraph" w:customStyle="1" w:styleId="12">
    <w:name w:val="Текст примечания1"/>
    <w:basedOn w:val="2"/>
  </w:style>
  <w:style w:type="paragraph" w:styleId="a8">
    <w:name w:val="annotation subject"/>
    <w:basedOn w:val="12"/>
    <w:next w:val="12"/>
    <w:rPr>
      <w:b/>
      <w:bCs/>
    </w:rPr>
  </w:style>
  <w:style w:type="paragraph" w:styleId="a9">
    <w:name w:val="Revision"/>
    <w:pPr>
      <w:suppressAutoHyphens/>
    </w:pPr>
    <w:rPr>
      <w:sz w:val="24"/>
    </w:rPr>
  </w:style>
  <w:style w:type="paragraph" w:customStyle="1" w:styleId="TableParagraph">
    <w:name w:val="Table Paragraph"/>
    <w:basedOn w:val="2"/>
    <w:pPr>
      <w:autoSpaceDE w:val="0"/>
    </w:pPr>
    <w:rPr>
      <w:sz w:val="22"/>
      <w:szCs w:val="22"/>
      <w:lang w:bidi="ru-RU"/>
    </w:rPr>
  </w:style>
  <w:style w:type="paragraph" w:customStyle="1" w:styleId="13">
    <w:name w:val="Обычный1"/>
    <w:pPr>
      <w:widowControl w:val="0"/>
      <w:suppressAutoHyphens/>
    </w:pPr>
  </w:style>
  <w:style w:type="paragraph" w:styleId="aa">
    <w:name w:val="No Spacing"/>
    <w:pPr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paragraph" w:styleId="ab">
    <w:name w:val="Normal (Web)"/>
    <w:basedOn w:val="2"/>
    <w:pPr>
      <w:spacing w:before="100" w:after="100"/>
      <w:textAlignment w:val="auto"/>
    </w:pPr>
    <w:rPr>
      <w:sz w:val="24"/>
      <w:szCs w:val="24"/>
    </w:rPr>
  </w:style>
  <w:style w:type="paragraph" w:customStyle="1" w:styleId="s1">
    <w:name w:val="s_1"/>
    <w:basedOn w:val="2"/>
    <w:pPr>
      <w:spacing w:before="100" w:after="100"/>
      <w:textAlignment w:val="auto"/>
    </w:pPr>
    <w:rPr>
      <w:sz w:val="24"/>
      <w:szCs w:val="24"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14">
    <w:name w:val="Обычная таблица1"/>
  </w:style>
  <w:style w:type="character" w:customStyle="1" w:styleId="15">
    <w:name w:val="Основной шрифт абзаца1"/>
  </w:style>
  <w:style w:type="character" w:customStyle="1" w:styleId="22">
    <w:name w:val="Заголовок 2 Знак"/>
    <w:rPr>
      <w:rFonts w:ascii="Calibri Light" w:eastAsia="Calibri Light" w:hAnsi="Calibri Light" w:cs="Calibri Light"/>
      <w:b/>
      <w:bCs/>
      <w:i/>
      <w:iCs/>
      <w:sz w:val="28"/>
      <w:szCs w:val="28"/>
    </w:rPr>
  </w:style>
  <w:style w:type="character" w:customStyle="1" w:styleId="23">
    <w:name w:val="Основной текст с отступом 2 Знак"/>
    <w:rPr>
      <w:sz w:val="24"/>
    </w:rPr>
  </w:style>
  <w:style w:type="character" w:customStyle="1" w:styleId="16">
    <w:name w:val="Гиперссылка1"/>
    <w:rPr>
      <w:color w:val="0563C1"/>
      <w:u w:val="single"/>
    </w:rPr>
  </w:style>
  <w:style w:type="character" w:customStyle="1" w:styleId="ac">
    <w:name w:val="Верхний колонтитул Знак"/>
    <w:rPr>
      <w:sz w:val="24"/>
    </w:rPr>
  </w:style>
  <w:style w:type="character" w:customStyle="1" w:styleId="ad">
    <w:name w:val="Нижний колонтитул Знак"/>
    <w:rPr>
      <w:sz w:val="24"/>
    </w:rPr>
  </w:style>
  <w:style w:type="character" w:styleId="ae">
    <w:name w:val="Emphasis"/>
    <w:rPr>
      <w:i/>
      <w:iCs/>
    </w:rPr>
  </w:style>
  <w:style w:type="character" w:customStyle="1" w:styleId="17">
    <w:name w:val="Строгий1"/>
    <w:rPr>
      <w:b/>
      <w:bCs/>
    </w:rPr>
  </w:style>
  <w:style w:type="character" w:customStyle="1" w:styleId="18">
    <w:name w:val="Знак примечания1"/>
    <w:rPr>
      <w:sz w:val="16"/>
      <w:szCs w:val="16"/>
    </w:rPr>
  </w:style>
  <w:style w:type="character" w:customStyle="1" w:styleId="af">
    <w:name w:val="Текст примечания Знак"/>
    <w:basedOn w:val="15"/>
  </w:style>
  <w:style w:type="character" w:customStyle="1" w:styleId="af0">
    <w:name w:val="Тема примечания Знак"/>
    <w:rPr>
      <w:b/>
      <w:bCs/>
    </w:rPr>
  </w:style>
  <w:style w:type="character" w:customStyle="1" w:styleId="19">
    <w:name w:val="Заголовок 1 Знак"/>
    <w:rPr>
      <w:rFonts w:ascii="Calibri Light" w:eastAsia="Times New Roman" w:hAnsi="Calibri Light" w:cs="Times New Roman"/>
      <w:b/>
      <w:bCs/>
      <w:kern w:val="3"/>
      <w:sz w:val="32"/>
      <w:szCs w:val="32"/>
    </w:rPr>
  </w:style>
  <w:style w:type="character" w:customStyle="1" w:styleId="af1">
    <w:name w:val="Основной текст Знак"/>
    <w:rPr>
      <w:sz w:val="28"/>
    </w:rPr>
  </w:style>
  <w:style w:type="character" w:customStyle="1" w:styleId="af2">
    <w:name w:val="Основной текст с отступом Знак"/>
    <w:rPr>
      <w:sz w:val="28"/>
    </w:rPr>
  </w:style>
  <w:style w:type="character" w:customStyle="1" w:styleId="af3">
    <w:name w:val="Текст выноски Знак"/>
    <w:rPr>
      <w:rFonts w:ascii="Tahoma" w:eastAsia="Tahoma" w:hAnsi="Tahoma" w:cs="Tahoma"/>
      <w:sz w:val="16"/>
      <w:szCs w:val="16"/>
    </w:rPr>
  </w:style>
  <w:style w:type="character" w:customStyle="1" w:styleId="1a">
    <w:name w:val="Номер строки1"/>
  </w:style>
  <w:style w:type="character" w:customStyle="1" w:styleId="uil-block-contacts-popupcontentinfomainlast-name">
    <w:name w:val="uil-block-contacts-popup__content__info__main__last-name"/>
    <w:basedOn w:val="15"/>
  </w:style>
  <w:style w:type="character" w:customStyle="1" w:styleId="uil-block-contacts-popupcontentinfomainname">
    <w:name w:val="uil-block-contacts-popup__content__info__main__name"/>
    <w:basedOn w:val="15"/>
  </w:style>
  <w:style w:type="character" w:styleId="af4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styleId="af5">
    <w:name w:val="FollowedHyperlink"/>
    <w:basedOn w:val="a0"/>
    <w:uiPriority w:val="99"/>
    <w:semiHidden/>
    <w:unhideWhenUsed/>
    <w:rsid w:val="00905769"/>
    <w:rPr>
      <w:color w:val="954F72" w:themeColor="followedHyperlink"/>
      <w:u w:val="single"/>
    </w:rPr>
  </w:style>
  <w:style w:type="table" w:styleId="af6">
    <w:name w:val="Table Grid"/>
    <w:basedOn w:val="a1"/>
    <w:uiPriority w:val="39"/>
    <w:rsid w:val="00041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osh.irro.ru/" TargetMode="External"/><Relationship Id="rId13" Type="http://schemas.openxmlformats.org/officeDocument/2006/relationships/hyperlink" Target="https://uts.sirius.online/" TargetMode="External"/><Relationship Id="rId18" Type="http://schemas.openxmlformats.org/officeDocument/2006/relationships/hyperlink" Target="https://vsosh.irro.ru/" TargetMode="External"/><Relationship Id="rId26" Type="http://schemas.openxmlformats.org/officeDocument/2006/relationships/hyperlink" Target="https://uts.sirius.onlin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s.sirius.online/" TargetMode="External"/><Relationship Id="rId34" Type="http://schemas.openxmlformats.org/officeDocument/2006/relationships/header" Target="header1.xml"/><Relationship Id="rId7" Type="http://schemas.openxmlformats.org/officeDocument/2006/relationships/hyperlink" Target="https://vsosh.irro.ru/" TargetMode="External"/><Relationship Id="rId12" Type="http://schemas.openxmlformats.org/officeDocument/2006/relationships/hyperlink" Target="https://vsosh.irro.ru/" TargetMode="External"/><Relationship Id="rId17" Type="http://schemas.openxmlformats.org/officeDocument/2006/relationships/hyperlink" Target="https://uts.sirius.online/" TargetMode="External"/><Relationship Id="rId25" Type="http://schemas.openxmlformats.org/officeDocument/2006/relationships/hyperlink" Target="https://vsosh.irro.ru/" TargetMode="External"/><Relationship Id="rId33" Type="http://schemas.openxmlformats.org/officeDocument/2006/relationships/hyperlink" Target="https://uts.sirius.onlin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sosh.irro.ru/" TargetMode="External"/><Relationship Id="rId20" Type="http://schemas.openxmlformats.org/officeDocument/2006/relationships/hyperlink" Target="https://vsosh.irro.ru/" TargetMode="External"/><Relationship Id="rId29" Type="http://schemas.openxmlformats.org/officeDocument/2006/relationships/hyperlink" Target="https://uts.sirius.onlin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sosh.irro.ru/" TargetMode="External"/><Relationship Id="rId24" Type="http://schemas.openxmlformats.org/officeDocument/2006/relationships/hyperlink" Target="http://uts.sirius.online/" TargetMode="External"/><Relationship Id="rId32" Type="http://schemas.openxmlformats.org/officeDocument/2006/relationships/hyperlink" Target="https://uts.sirius.onlin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sosh.irro.ru/" TargetMode="External"/><Relationship Id="rId23" Type="http://schemas.openxmlformats.org/officeDocument/2006/relationships/hyperlink" Target="https://uts.sirius.online/" TargetMode="External"/><Relationship Id="rId28" Type="http://schemas.openxmlformats.org/officeDocument/2006/relationships/hyperlink" Target="https://uts.sirius.online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vsosh.irro.ru/" TargetMode="External"/><Relationship Id="rId19" Type="http://schemas.openxmlformats.org/officeDocument/2006/relationships/hyperlink" Target="https://vsosh.irro.ru/" TargetMode="External"/><Relationship Id="rId31" Type="http://schemas.openxmlformats.org/officeDocument/2006/relationships/hyperlink" Target="https://uts.sirius.onlin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osh.irro.ru/" TargetMode="External"/><Relationship Id="rId14" Type="http://schemas.openxmlformats.org/officeDocument/2006/relationships/hyperlink" Target="https://vsosh.irro.ru/" TargetMode="External"/><Relationship Id="rId22" Type="http://schemas.openxmlformats.org/officeDocument/2006/relationships/hyperlink" Target="https://uts.sirius.online/" TargetMode="External"/><Relationship Id="rId27" Type="http://schemas.openxmlformats.org/officeDocument/2006/relationships/hyperlink" Target="https://vsosh.irro.ru/" TargetMode="External"/><Relationship Id="rId30" Type="http://schemas.openxmlformats.org/officeDocument/2006/relationships/hyperlink" Target="https://vsosh.irro.ru/" TargetMode="External"/><Relationship Id="rId35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0;&#1086;&#1085;&#1089;&#1091;&#1083;&#1100;&#1090;&#1072;&#1085;&#1090;\2022\21.09.2022\51B88E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51B88E3D</Template>
  <TotalTime>71</TotalTime>
  <Pages>1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Светлана Шаисламова</dc:creator>
  <dc:description/>
  <cp:lastModifiedBy>Admin</cp:lastModifiedBy>
  <cp:revision>10</cp:revision>
  <cp:lastPrinted>2026-09-02T08:45:00Z</cp:lastPrinted>
  <dcterms:created xsi:type="dcterms:W3CDTF">2026-09-01T11:45:00Z</dcterms:created>
  <dcterms:modified xsi:type="dcterms:W3CDTF">2026-09-02T16:14:00Z</dcterms:modified>
</cp:coreProperties>
</file>